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08E6" w:rsidRDefault="004508E6">
      <w:r>
        <w:rPr>
          <w:noProof/>
        </w:rPr>
        <w:drawing>
          <wp:anchor distT="0" distB="0" distL="114300" distR="114300" simplePos="0" relativeHeight="251660288" behindDoc="0" locked="0" layoutInCell="1" allowOverlap="1" wp14:anchorId="3502B632">
            <wp:simplePos x="0" y="0"/>
            <wp:positionH relativeFrom="margin">
              <wp:align>center</wp:align>
            </wp:positionH>
            <wp:positionV relativeFrom="paragraph">
              <wp:posOffset>-666750</wp:posOffset>
            </wp:positionV>
            <wp:extent cx="6984659" cy="6486525"/>
            <wp:effectExtent l="0" t="0" r="698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71" b="6513"/>
                    <a:stretch/>
                  </pic:blipFill>
                  <pic:spPr bwMode="auto">
                    <a:xfrm>
                      <a:off x="0" y="0"/>
                      <a:ext cx="6984659" cy="64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08E6" w:rsidRDefault="004508E6"/>
    <w:p w:rsidR="004508E6" w:rsidRDefault="004508E6"/>
    <w:p w:rsidR="004508E6" w:rsidRDefault="004508E6"/>
    <w:p w:rsidR="004508E6" w:rsidRDefault="004508E6"/>
    <w:p w:rsidR="004508E6" w:rsidRDefault="004508E6"/>
    <w:p w:rsidR="004508E6" w:rsidRDefault="004508E6"/>
    <w:p w:rsidR="004508E6" w:rsidRDefault="004508E6"/>
    <w:p w:rsidR="004508E6" w:rsidRDefault="004508E6"/>
    <w:p w:rsidR="004508E6" w:rsidRDefault="004508E6"/>
    <w:p w:rsidR="004508E6" w:rsidRDefault="004508E6"/>
    <w:p w:rsidR="004508E6" w:rsidRDefault="004508E6"/>
    <w:p w:rsidR="004508E6" w:rsidRDefault="004508E6"/>
    <w:p w:rsidR="004508E6" w:rsidRDefault="004508E6"/>
    <w:p w:rsidR="004508E6" w:rsidRDefault="004508E6"/>
    <w:p w:rsidR="004508E6" w:rsidRDefault="004508E6"/>
    <w:p w:rsidR="004508E6" w:rsidRDefault="004508E6"/>
    <w:p w:rsidR="004508E6" w:rsidRDefault="004508E6"/>
    <w:p w:rsidR="004508E6" w:rsidRDefault="004508E6"/>
    <w:p w:rsidR="004508E6" w:rsidRDefault="004508E6"/>
    <w:p w:rsidR="004508E6" w:rsidRDefault="004508E6"/>
    <w:p w:rsidR="004508E6" w:rsidRDefault="004508E6"/>
    <w:p w:rsidR="004508E6" w:rsidRDefault="004508E6"/>
    <w:p w:rsidR="004508E6" w:rsidRDefault="004508E6"/>
    <w:p w:rsidR="004508E6" w:rsidRDefault="004508E6"/>
    <w:p w:rsidR="004508E6" w:rsidRDefault="004508E6"/>
    <w:p w:rsidR="004508E6" w:rsidRDefault="004508E6"/>
    <w:p w:rsidR="004508E6" w:rsidRDefault="004508E6"/>
    <w:p w:rsidR="004508E6" w:rsidRDefault="004508E6"/>
    <w:p w:rsidR="004508E6" w:rsidRDefault="004508E6"/>
    <w:p w:rsidR="004508E6" w:rsidRDefault="004508E6"/>
    <w:p w:rsidR="00ED7214" w:rsidRDefault="004508E6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E181F22">
            <wp:simplePos x="0" y="0"/>
            <wp:positionH relativeFrom="column">
              <wp:posOffset>-515576</wp:posOffset>
            </wp:positionH>
            <wp:positionV relativeFrom="paragraph">
              <wp:posOffset>695325</wp:posOffset>
            </wp:positionV>
            <wp:extent cx="6734131" cy="404812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85" b="22098"/>
                    <a:stretch/>
                  </pic:blipFill>
                  <pic:spPr bwMode="auto">
                    <a:xfrm>
                      <a:off x="0" y="0"/>
                      <a:ext cx="6741141" cy="4052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489C8C51">
            <wp:simplePos x="0" y="0"/>
            <wp:positionH relativeFrom="margin">
              <wp:posOffset>-748347</wp:posOffset>
            </wp:positionH>
            <wp:positionV relativeFrom="paragraph">
              <wp:posOffset>5524500</wp:posOffset>
            </wp:positionV>
            <wp:extent cx="7062152" cy="3857625"/>
            <wp:effectExtent l="0" t="0" r="571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702" b="13033"/>
                    <a:stretch/>
                  </pic:blipFill>
                  <pic:spPr bwMode="auto">
                    <a:xfrm>
                      <a:off x="0" y="0"/>
                      <a:ext cx="7065490" cy="3859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D721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08E6"/>
    <w:rsid w:val="004508E6"/>
    <w:rsid w:val="007C3F57"/>
    <w:rsid w:val="00B32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29988BF1"/>
  <w15:chartTrackingRefBased/>
  <w15:docId w15:val="{62228C63-C076-40BB-8071-533DFB458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7112BA32</Template>
  <TotalTime>3</TotalTime>
  <Pages>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Cousins, Emma</dc:creator>
  <cp:keywords/>
  <dc:description/>
  <cp:lastModifiedBy>Cousins, Emma</cp:lastModifiedBy>
  <cp:revision>1</cp:revision>
  <dcterms:created xsi:type="dcterms:W3CDTF">2019-09-16T09:04:00Z</dcterms:created>
  <dcterms:modified xsi:type="dcterms:W3CDTF">2019-09-16T09:07:00Z</dcterms:modified>
</cp:coreProperties>
</file>