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DA3" w:rsidRDefault="00876FE0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EFC3AC7" wp14:editId="6D67A7A7">
            <wp:simplePos x="0" y="0"/>
            <wp:positionH relativeFrom="column">
              <wp:posOffset>-833120</wp:posOffset>
            </wp:positionH>
            <wp:positionV relativeFrom="paragraph">
              <wp:posOffset>-873797</wp:posOffset>
            </wp:positionV>
            <wp:extent cx="7371908" cy="5096435"/>
            <wp:effectExtent l="0" t="0" r="635" b="9525"/>
            <wp:wrapNone/>
            <wp:docPr id="11" name="Picture 11" descr="C:\Users\ecousins4.206\AppData\Local\Microsoft\Windows\Temporary Internet Files\Content.Word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cousins4.206\AppData\Local\Microsoft\Windows\Temporary Internet Files\Content.Word\IMG_0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 r="3272" b="3204"/>
                    <a:stretch/>
                  </pic:blipFill>
                  <pic:spPr bwMode="auto">
                    <a:xfrm>
                      <a:off x="0" y="0"/>
                      <a:ext cx="7371908" cy="50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876FE0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3FF8C78" wp14:editId="4DBC914A">
            <wp:simplePos x="0" y="0"/>
            <wp:positionH relativeFrom="column">
              <wp:posOffset>442333</wp:posOffset>
            </wp:positionH>
            <wp:positionV relativeFrom="paragraph">
              <wp:posOffset>130400</wp:posOffset>
            </wp:positionV>
            <wp:extent cx="5286339" cy="4639671"/>
            <wp:effectExtent l="0" t="635" r="0" b="0"/>
            <wp:wrapNone/>
            <wp:docPr id="10" name="Picture 10" descr="C:\Users\ecousins4.206\AppData\Local\Microsoft\Windows\Temporary Internet Files\Content.Word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ousins4.206\AppData\Local\Microsoft\Windows\Temporary Internet Files\Content.Word\IMG_0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t="908" r="22258" b="8006"/>
                    <a:stretch/>
                  </pic:blipFill>
                  <pic:spPr bwMode="auto">
                    <a:xfrm rot="5400000">
                      <a:off x="0" y="0"/>
                      <a:ext cx="5286339" cy="46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B03A8B" w:rsidRDefault="00B03A8B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876FE0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561EAF7B" wp14:editId="723ED53A">
            <wp:simplePos x="0" y="0"/>
            <wp:positionH relativeFrom="column">
              <wp:posOffset>-107950</wp:posOffset>
            </wp:positionH>
            <wp:positionV relativeFrom="paragraph">
              <wp:posOffset>-1507490</wp:posOffset>
            </wp:positionV>
            <wp:extent cx="6036945" cy="7381240"/>
            <wp:effectExtent l="0" t="5397" r="0" b="0"/>
            <wp:wrapNone/>
            <wp:docPr id="5" name="Picture 5" descr="C:\Users\ecousins4.206\AppData\Local\Microsoft\Windows\Temporary Internet Files\Content.Word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usins4.206\AppData\Local\Microsoft\Windows\Temporary Internet Files\Content.Word\IMG_0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t="1522" r="22857" b="1145"/>
                    <a:stretch/>
                  </pic:blipFill>
                  <pic:spPr bwMode="auto">
                    <a:xfrm rot="5400000">
                      <a:off x="0" y="0"/>
                      <a:ext cx="6036945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3A0F10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F870036" wp14:editId="2920186C">
            <wp:simplePos x="0" y="0"/>
            <wp:positionH relativeFrom="column">
              <wp:posOffset>-645235</wp:posOffset>
            </wp:positionH>
            <wp:positionV relativeFrom="paragraph">
              <wp:posOffset>154940</wp:posOffset>
            </wp:positionV>
            <wp:extent cx="7019365" cy="4706470"/>
            <wp:effectExtent l="0" t="0" r="0" b="0"/>
            <wp:wrapNone/>
            <wp:docPr id="9" name="Picture 9" descr="C:\Users\ecousins4.206\AppData\Local\Microsoft\Windows\Temporary Internet Files\Content.Word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ousins4.206\AppData\Local\Microsoft\Windows\Temporary Internet Files\Content.Word\IMG_0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365" cy="47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A2769B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38CE5B3" wp14:editId="5F54E73B">
            <wp:simplePos x="0" y="0"/>
            <wp:positionH relativeFrom="column">
              <wp:posOffset>-793376</wp:posOffset>
            </wp:positionH>
            <wp:positionV relativeFrom="paragraph">
              <wp:posOffset>-860612</wp:posOffset>
            </wp:positionV>
            <wp:extent cx="7247964" cy="5052359"/>
            <wp:effectExtent l="0" t="0" r="0" b="0"/>
            <wp:wrapNone/>
            <wp:docPr id="12" name="Picture 12" descr="C:\Users\ecousins4.206\AppData\Local\Microsoft\Windows\Temporary Internet Files\Content.Word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cousins4.206\AppData\Local\Microsoft\Windows\Temporary Internet Files\Content.Word\IMG_0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65" cy="50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B03A8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6922C3" wp14:editId="7B675C6B">
            <wp:simplePos x="0" y="0"/>
            <wp:positionH relativeFrom="column">
              <wp:posOffset>-795020</wp:posOffset>
            </wp:positionH>
            <wp:positionV relativeFrom="paragraph">
              <wp:posOffset>43815</wp:posOffset>
            </wp:positionV>
            <wp:extent cx="7180580" cy="5385435"/>
            <wp:effectExtent l="0" t="0" r="1270" b="5715"/>
            <wp:wrapNone/>
            <wp:docPr id="2" name="Picture 2" descr="C:\Users\ecousins4.206\AppData\Local\Microsoft\Windows\Temporary Internet Files\Content.Word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usins4.206\AppData\Local\Microsoft\Windows\Temporary Internet Files\Content.Word\IMG_0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53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876FE0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1E4917F" wp14:editId="08AE7BA6">
            <wp:simplePos x="0" y="0"/>
            <wp:positionH relativeFrom="column">
              <wp:posOffset>705485</wp:posOffset>
            </wp:positionH>
            <wp:positionV relativeFrom="paragraph">
              <wp:posOffset>248285</wp:posOffset>
            </wp:positionV>
            <wp:extent cx="7113270" cy="4679315"/>
            <wp:effectExtent l="0" t="2223" r="9208" b="9207"/>
            <wp:wrapNone/>
            <wp:docPr id="7" name="Picture 7" descr="C:\Users\ecousins4.206\AppData\Local\Microsoft\Windows\Temporary Internet Files\Content.Word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usins4.206\AppData\Local\Microsoft\Windows\Temporary Internet Files\Content.Word\IMG_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327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876FE0"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606EF581" wp14:editId="1BCD3447">
            <wp:simplePos x="0" y="0"/>
            <wp:positionH relativeFrom="column">
              <wp:posOffset>-3819525</wp:posOffset>
            </wp:positionH>
            <wp:positionV relativeFrom="paragraph">
              <wp:posOffset>200025</wp:posOffset>
            </wp:positionV>
            <wp:extent cx="8682355" cy="2786380"/>
            <wp:effectExtent l="0" t="4762" r="0" b="0"/>
            <wp:wrapNone/>
            <wp:docPr id="8" name="Picture 8" descr="C:\Users\ecousins4.206\AppData\Local\Microsoft\Windows\Temporary Internet Files\Content.Word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ousins4.206\AppData\Local\Microsoft\Windows\Temporary Internet Files\Content.Word\IMG_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32417" b="25073"/>
                    <a:stretch/>
                  </pic:blipFill>
                  <pic:spPr bwMode="auto">
                    <a:xfrm rot="5400000">
                      <a:off x="0" y="0"/>
                      <a:ext cx="868235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876FE0" w:rsidRDefault="00876FE0" w:rsidP="008E6690">
      <w:pPr>
        <w:jc w:val="right"/>
        <w:rPr>
          <w:rFonts w:ascii="Sassoon Joined ENG" w:hAnsi="Sassoon Joined ENG"/>
          <w:b/>
          <w:sz w:val="72"/>
          <w:szCs w:val="72"/>
          <w:u w:val="single"/>
        </w:rPr>
      </w:pPr>
    </w:p>
    <w:p w:rsidR="00876FE0" w:rsidRDefault="00876FE0" w:rsidP="008E6690">
      <w:pPr>
        <w:jc w:val="right"/>
        <w:rPr>
          <w:rFonts w:ascii="Sassoon Joined ENG" w:hAnsi="Sassoon Joined ENG"/>
          <w:b/>
          <w:sz w:val="72"/>
          <w:szCs w:val="72"/>
          <w:u w:val="single"/>
        </w:rPr>
      </w:pPr>
    </w:p>
    <w:p w:rsidR="00410DA3" w:rsidRDefault="008E6690" w:rsidP="008E6690">
      <w:pPr>
        <w:jc w:val="right"/>
        <w:rPr>
          <w:rFonts w:ascii="Sassoon Joined ENG" w:hAnsi="Sassoon Joined ENG"/>
          <w:b/>
          <w:sz w:val="72"/>
          <w:szCs w:val="72"/>
          <w:u w:val="single"/>
        </w:rPr>
      </w:pPr>
      <w:r>
        <w:rPr>
          <w:rFonts w:ascii="Sassoon Joined ENG" w:hAnsi="Sassoon Joined ENG"/>
          <w:b/>
          <w:sz w:val="72"/>
          <w:szCs w:val="72"/>
          <w:u w:val="single"/>
        </w:rPr>
        <w:t>Year 6</w:t>
      </w:r>
    </w:p>
    <w:p w:rsidR="008E6690" w:rsidRPr="008E6690" w:rsidRDefault="008E6690" w:rsidP="008E6690">
      <w:pPr>
        <w:jc w:val="right"/>
        <w:rPr>
          <w:rFonts w:ascii="Sassoon Joined ENG" w:hAnsi="Sassoon Joined ENG"/>
          <w:b/>
          <w:sz w:val="72"/>
          <w:szCs w:val="72"/>
          <w:u w:val="single"/>
        </w:rPr>
      </w:pPr>
      <w:r>
        <w:rPr>
          <w:rFonts w:ascii="Sassoon Joined ENG" w:hAnsi="Sassoon Joined ENG"/>
          <w:b/>
          <w:sz w:val="72"/>
          <w:szCs w:val="72"/>
          <w:u w:val="single"/>
        </w:rPr>
        <w:t>Violet Class</w:t>
      </w:r>
    </w:p>
    <w:p w:rsidR="00410DA3" w:rsidRDefault="00410DA3"/>
    <w:p w:rsidR="00410DA3" w:rsidRDefault="00876FE0">
      <w:r w:rsidRPr="008E6690">
        <w:rPr>
          <w:rFonts w:ascii="Sassoon Joined ENG" w:hAnsi="Sassoon Joined ENG"/>
          <w:b/>
          <w:noProof/>
          <w:sz w:val="72"/>
          <w:szCs w:val="72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773943A9" wp14:editId="6AE59B29">
            <wp:simplePos x="0" y="0"/>
            <wp:positionH relativeFrom="column">
              <wp:posOffset>1247140</wp:posOffset>
            </wp:positionH>
            <wp:positionV relativeFrom="paragraph">
              <wp:posOffset>34925</wp:posOffset>
            </wp:positionV>
            <wp:extent cx="6575425" cy="4114165"/>
            <wp:effectExtent l="0" t="7620" r="8255" b="8255"/>
            <wp:wrapNone/>
            <wp:docPr id="1" name="Picture 1" descr="C:\Users\ecousins4.206\AppData\Local\Microsoft\Windows\Temporary Internet Files\Content.Word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usins4.206\AppData\Local\Microsoft\Windows\Temporary Internet Files\Content.Word\IMG_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t="24444"/>
                    <a:stretch/>
                  </pic:blipFill>
                  <pic:spPr bwMode="auto">
                    <a:xfrm rot="5400000">
                      <a:off x="0" y="0"/>
                      <a:ext cx="65754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8E6690" w:rsidRPr="00876FE0" w:rsidRDefault="008E6690">
      <w:r w:rsidRPr="008E6690">
        <w:rPr>
          <w:rFonts w:ascii="Sassoon Joined ENG" w:hAnsi="Sassoon Joined ENG"/>
          <w:b/>
          <w:sz w:val="72"/>
          <w:szCs w:val="72"/>
          <w:u w:val="single"/>
        </w:rPr>
        <w:t xml:space="preserve">Year 6 </w:t>
      </w:r>
    </w:p>
    <w:p w:rsidR="00410DA3" w:rsidRPr="008E6690" w:rsidRDefault="008E6690">
      <w:pPr>
        <w:rPr>
          <w:rFonts w:ascii="Sassoon Joined ENG" w:hAnsi="Sassoon Joined ENG"/>
          <w:b/>
          <w:sz w:val="72"/>
          <w:szCs w:val="72"/>
          <w:u w:val="single"/>
        </w:rPr>
      </w:pPr>
      <w:r w:rsidRPr="008E6690">
        <w:rPr>
          <w:rFonts w:ascii="Sassoon Joined ENG" w:hAnsi="Sassoon Joined ENG"/>
          <w:b/>
          <w:sz w:val="72"/>
          <w:szCs w:val="72"/>
          <w:u w:val="single"/>
        </w:rPr>
        <w:t>Amethyst Class</w:t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3A0F10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F70B311" wp14:editId="1192526B">
            <wp:simplePos x="0" y="0"/>
            <wp:positionH relativeFrom="column">
              <wp:posOffset>-1813710</wp:posOffset>
            </wp:positionH>
            <wp:positionV relativeFrom="paragraph">
              <wp:posOffset>36494</wp:posOffset>
            </wp:positionV>
            <wp:extent cx="5974715" cy="4084955"/>
            <wp:effectExtent l="0" t="7620" r="0" b="0"/>
            <wp:wrapNone/>
            <wp:docPr id="6" name="Picture 6" descr="C:\Users\ecousins4.206\AppData\Local\Microsoft\Windows\Temporary Internet Files\Content.Word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ousins4.206\AppData\Local\Microsoft\Windows\Temporary Internet Files\Content.Word\IMG_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8" t="21296"/>
                    <a:stretch/>
                  </pic:blipFill>
                  <pic:spPr bwMode="auto">
                    <a:xfrm rot="5400000">
                      <a:off x="0" y="0"/>
                      <a:ext cx="597471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410DA3" w:rsidRDefault="008E6690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49D0C49" wp14:editId="37ED10B5">
            <wp:simplePos x="0" y="0"/>
            <wp:positionH relativeFrom="column">
              <wp:posOffset>-753110</wp:posOffset>
            </wp:positionH>
            <wp:positionV relativeFrom="paragraph">
              <wp:posOffset>-846455</wp:posOffset>
            </wp:positionV>
            <wp:extent cx="7086600" cy="4248785"/>
            <wp:effectExtent l="0" t="0" r="0" b="0"/>
            <wp:wrapNone/>
            <wp:docPr id="4" name="Picture 4" descr="C:\Users\ecousins4.206\AppData\Local\Microsoft\Windows\Temporary Internet Files\Content.Word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usins4.206\AppData\Local\Microsoft\Windows\Temporary Internet Files\Content.Word\IMG_0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t="8529" r="8101" b="15002"/>
                    <a:stretch/>
                  </pic:blipFill>
                  <pic:spPr bwMode="auto">
                    <a:xfrm>
                      <a:off x="0" y="0"/>
                      <a:ext cx="708660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3" w:rsidRDefault="00410DA3"/>
    <w:p w:rsidR="00410DA3" w:rsidRDefault="00410DA3"/>
    <w:p w:rsidR="00410DA3" w:rsidRDefault="00410DA3"/>
    <w:p w:rsidR="00410DA3" w:rsidRDefault="00410DA3"/>
    <w:p w:rsidR="00410DA3" w:rsidRDefault="00410DA3"/>
    <w:p w:rsidR="00AF518F" w:rsidRDefault="00AF518F"/>
    <w:p w:rsidR="00AF518F" w:rsidRDefault="00AF518F"/>
    <w:p w:rsidR="00AF518F" w:rsidRDefault="00AF518F"/>
    <w:p w:rsidR="00AF518F" w:rsidRDefault="00AF518F"/>
    <w:p w:rsidR="00AF518F" w:rsidRDefault="00AF518F"/>
    <w:p w:rsidR="00AF518F" w:rsidRDefault="00AF518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6190" behindDoc="0" locked="0" layoutInCell="1" allowOverlap="1" wp14:anchorId="3A7E1859" wp14:editId="1278D119">
            <wp:simplePos x="0" y="0"/>
            <wp:positionH relativeFrom="column">
              <wp:posOffset>615315</wp:posOffset>
            </wp:positionH>
            <wp:positionV relativeFrom="paragraph">
              <wp:posOffset>238760</wp:posOffset>
            </wp:positionV>
            <wp:extent cx="6440805" cy="5370830"/>
            <wp:effectExtent l="1588" t="0" r="0" b="0"/>
            <wp:wrapNone/>
            <wp:docPr id="3" name="Picture 3" descr="C:\Users\ecousins4.206\AppData\Local\Microsoft\Windows\Temporary Internet Files\Content.Word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usins4.206\AppData\Local\Microsoft\Windows\Temporary Internet Files\Content.Word\IMG_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" r="11192"/>
                    <a:stretch/>
                  </pic:blipFill>
                  <pic:spPr bwMode="auto">
                    <a:xfrm rot="5400000">
                      <a:off x="0" y="0"/>
                      <a:ext cx="6440805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518F" w:rsidRDefault="00AF518F"/>
    <w:p w:rsidR="00AF518F" w:rsidRDefault="00AF518F"/>
    <w:p w:rsidR="00AF518F" w:rsidRDefault="00AF518F"/>
    <w:p w:rsidR="00AF518F" w:rsidRDefault="00AF518F"/>
    <w:p w:rsidR="00AF518F" w:rsidRDefault="00AF518F"/>
    <w:p w:rsidR="00410DA3" w:rsidRDefault="00410DA3"/>
    <w:sectPr w:rsidR="00410D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Joined ENG">
    <w:panose1 w:val="02000400000000000000"/>
    <w:charset w:val="00"/>
    <w:family w:val="auto"/>
    <w:pitch w:val="variable"/>
    <w:sig w:usb0="8000002F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A3"/>
    <w:rsid w:val="003A0F10"/>
    <w:rsid w:val="00410DA3"/>
    <w:rsid w:val="004F2EB2"/>
    <w:rsid w:val="005A042E"/>
    <w:rsid w:val="0069497B"/>
    <w:rsid w:val="00876FE0"/>
    <w:rsid w:val="008E6690"/>
    <w:rsid w:val="00A2769B"/>
    <w:rsid w:val="00AF518F"/>
    <w:rsid w:val="00B03A8B"/>
    <w:rsid w:val="00C2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56985BED</Template>
  <TotalTime>0</TotalTime>
  <Pages>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ecousins4.206</dc:creator>
  <cp:lastModifiedBy>ecousins4.206</cp:lastModifiedBy>
  <cp:revision>2</cp:revision>
  <dcterms:created xsi:type="dcterms:W3CDTF">2018-12-19T12:57:00Z</dcterms:created>
  <dcterms:modified xsi:type="dcterms:W3CDTF">2018-12-19T12:57:00Z</dcterms:modified>
</cp:coreProperties>
</file>