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08C" w:rsidRDefault="00F679F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4515C4" wp14:editId="4760F205">
            <wp:simplePos x="0" y="0"/>
            <wp:positionH relativeFrom="column">
              <wp:posOffset>-819150</wp:posOffset>
            </wp:positionH>
            <wp:positionV relativeFrom="paragraph">
              <wp:posOffset>-266700</wp:posOffset>
            </wp:positionV>
            <wp:extent cx="7376795" cy="50965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C8AEED1" wp14:editId="78F8C25B">
            <wp:simplePos x="0" y="0"/>
            <wp:positionH relativeFrom="column">
              <wp:posOffset>794602</wp:posOffset>
            </wp:positionH>
            <wp:positionV relativeFrom="paragraph">
              <wp:posOffset>5442803</wp:posOffset>
            </wp:positionV>
            <wp:extent cx="4294557" cy="3769213"/>
            <wp:effectExtent l="0" t="3810" r="6985" b="6985"/>
            <wp:wrapNone/>
            <wp:docPr id="2" name="Picture 2" descr="C:\Users\ecousins4.206\AppData\Local\Microsoft\Windows\Temporary Internet Files\Content.Word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ousins4.206\AppData\Local\Microsoft\Windows\Temporary Internet Files\Content.Word\IMG_0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t="908" r="22258" b="8006"/>
                    <a:stretch/>
                  </pic:blipFill>
                  <pic:spPr bwMode="auto">
                    <a:xfrm rot="5400000">
                      <a:off x="0" y="0"/>
                      <a:ext cx="4293895" cy="376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60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9FC"/>
    <w:rsid w:val="004F2EB2"/>
    <w:rsid w:val="00C2173C"/>
    <w:rsid w:val="00F67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DF169DF3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ecousins4.206</dc:creator>
  <cp:lastModifiedBy>ecousins4.206</cp:lastModifiedBy>
  <cp:revision>1</cp:revision>
  <dcterms:created xsi:type="dcterms:W3CDTF">2019-04-23T12:21:00Z</dcterms:created>
  <dcterms:modified xsi:type="dcterms:W3CDTF">2019-04-23T12:22:00Z</dcterms:modified>
</cp:coreProperties>
</file>